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835" w:rsidRPr="0029539E" w:rsidRDefault="0012167F" w:rsidP="0029539E">
      <w:pPr>
        <w:jc w:val="distribute"/>
        <w:rPr>
          <w:rFonts w:ascii="AR P丸ゴシック体E" w:eastAsia="AR P丸ゴシック体E" w:hAnsi="AR P丸ゴシック体E"/>
          <w:b/>
          <w:color w:val="F79646" w:themeColor="accent6"/>
          <w:sz w:val="56"/>
          <w:szCs w:val="5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29539E">
        <w:rPr>
          <w:rFonts w:ascii="AR P丸ゴシック体E" w:eastAsia="AR P丸ゴシック体E" w:hAnsi="AR P丸ゴシック体E" w:hint="eastAsia"/>
          <w:b/>
          <w:color w:val="F79646" w:themeColor="accent6"/>
          <w:sz w:val="56"/>
          <w:szCs w:val="5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引っ越しました</w:t>
      </w:r>
    </w:p>
    <w:p w:rsidR="00D109E0" w:rsidRDefault="005A7838">
      <w:r>
        <w:rPr>
          <w:rFonts w:hint="eastAsia"/>
        </w:rPr>
        <w:t>10</w:t>
      </w:r>
      <w:r w:rsidR="00452E30">
        <w:rPr>
          <w:rFonts w:hint="eastAsia"/>
        </w:rPr>
        <w:t>月</w:t>
      </w:r>
      <w:r>
        <w:rPr>
          <w:rFonts w:hint="eastAsia"/>
        </w:rPr>
        <w:t>1</w:t>
      </w:r>
      <w:r w:rsidR="00452E30">
        <w:rPr>
          <w:rFonts w:hint="eastAsia"/>
        </w:rPr>
        <w:t>日より</w:t>
      </w:r>
      <w:r w:rsidR="00D109E0" w:rsidRPr="00D109E0">
        <w:rPr>
          <w:rFonts w:hint="eastAsia"/>
        </w:rPr>
        <w:t>、下記の住所に引っ越しました。</w:t>
      </w:r>
    </w:p>
    <w:p w:rsidR="005A7838" w:rsidRDefault="00D109E0">
      <w:r w:rsidRPr="00D109E0">
        <w:rPr>
          <w:rFonts w:hint="eastAsia"/>
        </w:rPr>
        <w:t>駅から歩いてたったの</w:t>
      </w:r>
      <w:r w:rsidR="005A7838">
        <w:rPr>
          <w:rFonts w:hint="eastAsia"/>
        </w:rPr>
        <w:t>2</w:t>
      </w:r>
      <w:r w:rsidRPr="00D109E0">
        <w:rPr>
          <w:rFonts w:hint="eastAsia"/>
        </w:rPr>
        <w:t>分</w:t>
      </w:r>
      <w:r w:rsidR="005A7838">
        <w:rPr>
          <w:rFonts w:hint="eastAsia"/>
        </w:rPr>
        <w:t>のマンションです。10階建ての8階ですので、夜景もとてもきれいです。</w:t>
      </w:r>
      <w:r w:rsidR="00863295">
        <w:rPr>
          <w:rFonts w:hint="eastAsia"/>
        </w:rPr>
        <w:t>海も見えます。</w:t>
      </w:r>
      <w:r w:rsidR="005A7838">
        <w:rPr>
          <w:rFonts w:hint="eastAsia"/>
        </w:rPr>
        <w:t>ぜひ、一度、遊びに来てください。待</w:t>
      </w:r>
      <w:bookmarkStart w:id="0" w:name="_GoBack"/>
      <w:bookmarkEnd w:id="0"/>
      <w:r w:rsidR="005A7838">
        <w:rPr>
          <w:rFonts w:hint="eastAsia"/>
        </w:rPr>
        <w:t>ってます！</w:t>
      </w:r>
    </w:p>
    <w:p w:rsidR="005A7838" w:rsidRDefault="005A7838"/>
    <w:p w:rsidR="005A7838" w:rsidRDefault="005A7838"/>
    <w:p w:rsidR="005A7838" w:rsidRPr="00915B8C" w:rsidRDefault="005A7838" w:rsidP="0020429C">
      <w:pPr>
        <w:jc w:val="right"/>
        <w:rPr>
          <w:sz w:val="24"/>
        </w:rPr>
      </w:pPr>
      <w:r>
        <w:rPr>
          <w:rFonts w:hint="eastAsia"/>
          <w:sz w:val="24"/>
        </w:rPr>
        <w:t>富士太郎・花子</w:t>
      </w:r>
    </w:p>
    <w:p w:rsidR="005A7838" w:rsidRDefault="00863295" w:rsidP="0020429C">
      <w:pPr>
        <w:jc w:val="right"/>
      </w:pPr>
      <w:r w:rsidRPr="00863295">
        <w:rPr>
          <w:rFonts w:hint="eastAsia"/>
        </w:rPr>
        <w:t>〒108-0022</w:t>
      </w:r>
    </w:p>
    <w:p w:rsidR="005A7838" w:rsidRDefault="00863295" w:rsidP="0020429C">
      <w:pPr>
        <w:jc w:val="right"/>
      </w:pPr>
      <w:r w:rsidRPr="00863295">
        <w:rPr>
          <w:rFonts w:hint="eastAsia"/>
        </w:rPr>
        <w:t>東京都港区1-2-3 港マンション</w:t>
      </w:r>
    </w:p>
    <w:p w:rsidR="005A7838" w:rsidRPr="00D109E0" w:rsidRDefault="005A7838" w:rsidP="0020429C">
      <w:pPr>
        <w:jc w:val="right"/>
      </w:pPr>
      <w:r>
        <w:rPr>
          <w:rFonts w:hint="eastAsia"/>
        </w:rPr>
        <w:t>TEL 03-1234-5678</w:t>
      </w:r>
    </w:p>
    <w:p w:rsidR="005A7838" w:rsidRPr="00D109E0" w:rsidRDefault="005A7838"/>
    <w:sectPr w:rsidR="005A7838" w:rsidRPr="00D109E0" w:rsidSect="00205627">
      <w:pgSz w:w="5670" w:h="8392" w:code="43"/>
      <w:pgMar w:top="720" w:right="720" w:bottom="720" w:left="720" w:header="851" w:footer="992" w:gutter="0"/>
      <w:cols w:space="425"/>
      <w:docGrid w:type="linesAndChars" w:linePitch="290" w:charSpace="-430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255" w:rsidRDefault="00612255" w:rsidP="0029539E">
      <w:r>
        <w:separator/>
      </w:r>
    </w:p>
  </w:endnote>
  <w:endnote w:type="continuationSeparator" w:id="0">
    <w:p w:rsidR="00612255" w:rsidRDefault="00612255" w:rsidP="002953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 P丸ゴシック体E">
    <w:panose1 w:val="020F0900000000000000"/>
    <w:charset w:val="80"/>
    <w:family w:val="modern"/>
    <w:pitch w:val="variable"/>
    <w:sig w:usb0="80000283" w:usb1="28C76CFA" w:usb2="00000010" w:usb3="00000000" w:csb0="0002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255" w:rsidRDefault="00612255" w:rsidP="0029539E">
      <w:r>
        <w:separator/>
      </w:r>
    </w:p>
  </w:footnote>
  <w:footnote w:type="continuationSeparator" w:id="0">
    <w:p w:rsidR="00612255" w:rsidRDefault="00612255" w:rsidP="002953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18"/>
  <w:bordersDoNotSurroundHeader/>
  <w:bordersDoNotSurroundFooter/>
  <w:proofState w:spelling="clean" w:grammar="dirty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9"/>
  <w:drawingGridVerticalSpacing w:val="14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838"/>
    <w:rsid w:val="00004FFB"/>
    <w:rsid w:val="000D304B"/>
    <w:rsid w:val="0012167F"/>
    <w:rsid w:val="0017077C"/>
    <w:rsid w:val="00172BC2"/>
    <w:rsid w:val="001A2CA0"/>
    <w:rsid w:val="0020429C"/>
    <w:rsid w:val="00205627"/>
    <w:rsid w:val="002549A3"/>
    <w:rsid w:val="0029539E"/>
    <w:rsid w:val="002A145E"/>
    <w:rsid w:val="002C38D1"/>
    <w:rsid w:val="002D4402"/>
    <w:rsid w:val="002F6769"/>
    <w:rsid w:val="00385F05"/>
    <w:rsid w:val="0038745E"/>
    <w:rsid w:val="003C6FC1"/>
    <w:rsid w:val="003D4A4A"/>
    <w:rsid w:val="00452E30"/>
    <w:rsid w:val="004D2B15"/>
    <w:rsid w:val="004E190F"/>
    <w:rsid w:val="004E3670"/>
    <w:rsid w:val="005A7838"/>
    <w:rsid w:val="005F540F"/>
    <w:rsid w:val="006016C2"/>
    <w:rsid w:val="00612255"/>
    <w:rsid w:val="006504A8"/>
    <w:rsid w:val="006E4F1C"/>
    <w:rsid w:val="0072707D"/>
    <w:rsid w:val="007A0AE3"/>
    <w:rsid w:val="007E71A6"/>
    <w:rsid w:val="00863295"/>
    <w:rsid w:val="00864FD5"/>
    <w:rsid w:val="008977D6"/>
    <w:rsid w:val="00904AAE"/>
    <w:rsid w:val="00915B8C"/>
    <w:rsid w:val="00987B7C"/>
    <w:rsid w:val="009F231F"/>
    <w:rsid w:val="00A51933"/>
    <w:rsid w:val="00A54A3A"/>
    <w:rsid w:val="00A67533"/>
    <w:rsid w:val="00AB107B"/>
    <w:rsid w:val="00BD2BF2"/>
    <w:rsid w:val="00C775EF"/>
    <w:rsid w:val="00C9538E"/>
    <w:rsid w:val="00CA2F8A"/>
    <w:rsid w:val="00D06EDC"/>
    <w:rsid w:val="00D109E0"/>
    <w:rsid w:val="00D24448"/>
    <w:rsid w:val="00D56B9E"/>
    <w:rsid w:val="00DE6835"/>
    <w:rsid w:val="00E329BD"/>
    <w:rsid w:val="00ED785F"/>
    <w:rsid w:val="00F426B2"/>
    <w:rsid w:val="00F6043A"/>
    <w:rsid w:val="00FD6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838"/>
    <w:pPr>
      <w:widowControl w:val="0"/>
      <w:jc w:val="both"/>
    </w:pPr>
    <w:rPr>
      <w:rFonts w:ascii="ＭＳ Ｐゴシック" w:eastAsia="ＭＳ Ｐゴシック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52E30"/>
    <w:rPr>
      <w:rFonts w:ascii="Arial" w:eastAsia="ＭＳ ゴシック" w:hAnsi="Arial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2A145E"/>
    <w:pPr>
      <w:widowControl/>
      <w:spacing w:before="100" w:beforeAutospacing="1" w:after="100" w:afterAutospacing="1"/>
      <w:jc w:val="left"/>
    </w:pPr>
    <w:rPr>
      <w:rFonts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29539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9539E"/>
    <w:rPr>
      <w:rFonts w:ascii="ＭＳ Ｐゴシック" w:eastAsia="ＭＳ Ｐゴシック"/>
      <w:kern w:val="2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29539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9539E"/>
    <w:rPr>
      <w:rFonts w:ascii="ＭＳ Ｐゴシック" w:eastAsia="ＭＳ Ｐゴシック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838"/>
    <w:pPr>
      <w:widowControl w:val="0"/>
      <w:jc w:val="both"/>
    </w:pPr>
    <w:rPr>
      <w:rFonts w:ascii="ＭＳ Ｐゴシック" w:eastAsia="ＭＳ Ｐゴシック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52E30"/>
    <w:rPr>
      <w:rFonts w:ascii="Arial" w:eastAsia="ＭＳ ゴシック" w:hAnsi="Arial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2A145E"/>
    <w:pPr>
      <w:widowControl/>
      <w:spacing w:before="100" w:beforeAutospacing="1" w:after="100" w:afterAutospacing="1"/>
      <w:jc w:val="left"/>
    </w:pPr>
    <w:rPr>
      <w:rFonts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29539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9539E"/>
    <w:rPr>
      <w:rFonts w:ascii="ＭＳ Ｐゴシック" w:eastAsia="ＭＳ Ｐゴシック"/>
      <w:kern w:val="2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29539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9539E"/>
    <w:rPr>
      <w:rFonts w:ascii="ＭＳ Ｐゴシック" w:eastAsia="ＭＳ Ｐゴシック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FFICE-KENGO\AppData\Roaming\Microsoft\Templates\&#36578;&#23621;&#12399;&#12364;&#12365;%203.dot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転居はがき 3.dot</Template>
  <TotalTime>4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Corp.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OFFICE-KENGO</dc:creator>
  <cp:lastModifiedBy>OFFICE-KENGO</cp:lastModifiedBy>
  <cp:revision>6</cp:revision>
  <cp:lastPrinted>1900-12-31T15:00:00Z</cp:lastPrinted>
  <dcterms:created xsi:type="dcterms:W3CDTF">2012-08-01T08:02:00Z</dcterms:created>
  <dcterms:modified xsi:type="dcterms:W3CDTF">2012-08-01T08:20:00Z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TC010569701041</vt:lpwstr>
  </property>
</Properties>
</file>