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835" w:rsidRPr="009A063C" w:rsidRDefault="0012167F" w:rsidP="009A063C">
      <w:pPr>
        <w:jc w:val="distribute"/>
        <w:rPr>
          <w:rFonts w:ascii="AR P丸ゴシック体E" w:eastAsia="AR P丸ゴシック体E" w:hAnsi="AR P丸ゴシック体E"/>
          <w:b/>
          <w:color w:val="F79646" w:themeColor="accent6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9A063C">
        <w:rPr>
          <w:rFonts w:ascii="AR P丸ゴシック体E" w:eastAsia="AR P丸ゴシック体E" w:hAnsi="AR P丸ゴシック体E" w:hint="eastAsia"/>
          <w:b/>
          <w:color w:val="F79646" w:themeColor="accent6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引っ越しました</w:t>
      </w:r>
    </w:p>
    <w:p w:rsidR="00D109E0" w:rsidRDefault="005A7838">
      <w:r>
        <w:rPr>
          <w:rFonts w:hint="eastAsia"/>
        </w:rPr>
        <w:t>10</w:t>
      </w:r>
      <w:r w:rsidR="00452E30">
        <w:rPr>
          <w:rFonts w:hint="eastAsia"/>
        </w:rPr>
        <w:t>月</w:t>
      </w:r>
      <w:r>
        <w:rPr>
          <w:rFonts w:hint="eastAsia"/>
        </w:rPr>
        <w:t>1</w:t>
      </w:r>
      <w:r w:rsidR="00452E30">
        <w:rPr>
          <w:rFonts w:hint="eastAsia"/>
        </w:rPr>
        <w:t>日より</w:t>
      </w:r>
      <w:r w:rsidR="00D109E0" w:rsidRPr="00D109E0">
        <w:rPr>
          <w:rFonts w:hint="eastAsia"/>
        </w:rPr>
        <w:t>、下記の住所に引っ越しました。</w:t>
      </w:r>
    </w:p>
    <w:p w:rsidR="005A7838" w:rsidRDefault="00D109E0">
      <w:r w:rsidRPr="00D109E0">
        <w:rPr>
          <w:rFonts w:hint="eastAsia"/>
        </w:rPr>
        <w:t>駅から歩いてたったの</w:t>
      </w:r>
      <w:r w:rsidR="005A7838">
        <w:rPr>
          <w:rFonts w:hint="eastAsia"/>
        </w:rPr>
        <w:t>2</w:t>
      </w:r>
      <w:r w:rsidRPr="00D109E0">
        <w:rPr>
          <w:rFonts w:hint="eastAsia"/>
        </w:rPr>
        <w:t>分</w:t>
      </w:r>
      <w:r w:rsidR="005A7838">
        <w:rPr>
          <w:rFonts w:hint="eastAsia"/>
        </w:rPr>
        <w:t>のマンションです。10階建ての8階ですので、夜景もとてもきれいです。</w:t>
      </w:r>
      <w:r w:rsidR="00863295">
        <w:rPr>
          <w:rFonts w:hint="eastAsia"/>
        </w:rPr>
        <w:t>海も見えます。</w:t>
      </w:r>
      <w:r w:rsidR="005A7838">
        <w:rPr>
          <w:rFonts w:hint="eastAsia"/>
        </w:rPr>
        <w:t>ぜひ、一度、遊びに来てください。待って</w:t>
      </w:r>
      <w:bookmarkStart w:id="0" w:name="_GoBack"/>
      <w:bookmarkEnd w:id="0"/>
      <w:r w:rsidR="005A7838">
        <w:rPr>
          <w:rFonts w:hint="eastAsia"/>
        </w:rPr>
        <w:t>ます！</w:t>
      </w:r>
    </w:p>
    <w:p w:rsidR="005A7838" w:rsidRDefault="005A7838"/>
    <w:p w:rsidR="005A7838" w:rsidRDefault="00EF5A26">
      <w:r>
        <w:rPr>
          <w:rFonts w:ascii="AR P丸ゴシック体E" w:eastAsia="AR P丸ゴシック体E" w:hAnsi="AR P丸ゴシック体E" w:hint="eastAsia"/>
          <w:b/>
          <w:noProof/>
          <w:color w:val="F79646" w:themeColor="accent6"/>
          <w:sz w:val="56"/>
          <w:szCs w:val="5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1322902</wp:posOffset>
            </wp:positionH>
            <wp:positionV relativeFrom="paragraph">
              <wp:posOffset>807248</wp:posOffset>
            </wp:positionV>
            <wp:extent cx="147148" cy="228600"/>
            <wp:effectExtent l="0" t="0" r="5715" b="0"/>
            <wp:wrapNone/>
            <wp:docPr id="1" name="図 1" descr="C:\Users\OFFICE-KENGO\AppData\Local\Microsoft\Windows\Temporary Internet Files\Content.IE5\QC1BX99U\MC90023670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FICE-KENGO\AppData\Local\Microsoft\Windows\Temporary Internet Files\Content.IE5\QC1BX99U\MC900236704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48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167F">
        <w:rPr>
          <w:rFonts w:hint="eastAsia"/>
          <w:noProof/>
        </w:rPr>
        <mc:AlternateContent>
          <mc:Choice Requires="wpc">
            <w:drawing>
              <wp:inline distT="0" distB="0" distL="0" distR="0" wp14:anchorId="122C5E32" wp14:editId="4B26637A">
                <wp:extent cx="2695081" cy="1683143"/>
                <wp:effectExtent l="0" t="0" r="0" b="0"/>
                <wp:docPr id="22" name="キャンバス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c:bg>
                      <wpc:whole/>
                      <wps:wsp>
                        <wps:cNvPr id="24" name="直線コネクタ 24"/>
                        <wps:cNvCnPr/>
                        <wps:spPr>
                          <a:xfrm>
                            <a:off x="113277" y="234562"/>
                            <a:ext cx="2435714" cy="107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角丸四角形 25"/>
                        <wps:cNvSpPr/>
                        <wps:spPr>
                          <a:xfrm>
                            <a:off x="878207" y="59138"/>
                            <a:ext cx="820491" cy="34082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2167F" w:rsidRPr="0012167F" w:rsidRDefault="00863295" w:rsidP="0012167F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富士</w:t>
                              </w:r>
                              <w:r w:rsidR="009132D6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通</w:t>
                              </w:r>
                              <w:r w:rsidR="0012167F" w:rsidRPr="0012167F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駅</w:t>
                              </w:r>
                              <w:r w:rsidR="0012167F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(南口)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正方形/長方形 26"/>
                        <wps:cNvSpPr/>
                        <wps:spPr>
                          <a:xfrm>
                            <a:off x="145657" y="490222"/>
                            <a:ext cx="2392207" cy="14904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正方形/長方形 27"/>
                        <wps:cNvSpPr/>
                        <wps:spPr>
                          <a:xfrm>
                            <a:off x="178024" y="1362969"/>
                            <a:ext cx="2384909" cy="14214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正方形/長方形 28"/>
                        <wps:cNvSpPr/>
                        <wps:spPr>
                          <a:xfrm rot="5400000">
                            <a:off x="705059" y="1020383"/>
                            <a:ext cx="1084065" cy="111452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正方形/長方形 29"/>
                        <wps:cNvSpPr/>
                        <wps:spPr>
                          <a:xfrm rot="7041628">
                            <a:off x="203344" y="946279"/>
                            <a:ext cx="1047884" cy="12742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正方形/長方形 30"/>
                        <wps:cNvSpPr/>
                        <wps:spPr>
                          <a:xfrm>
                            <a:off x="1233031" y="955964"/>
                            <a:ext cx="1321723" cy="12469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正方形/長方形 32"/>
                        <wps:cNvSpPr/>
                        <wps:spPr>
                          <a:xfrm>
                            <a:off x="1977670" y="1088967"/>
                            <a:ext cx="260162" cy="139758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テキスト ボックス 35"/>
                        <wps:cNvSpPr txBox="1"/>
                        <wps:spPr>
                          <a:xfrm>
                            <a:off x="1482413" y="1022465"/>
                            <a:ext cx="523702" cy="29925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2167F" w:rsidRPr="00873193" w:rsidRDefault="0012167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 w:rsidRPr="00873193">
                                <w:rPr>
                                  <w:rFonts w:hint="eastAsia"/>
                                  <w:sz w:val="12"/>
                                  <w:szCs w:val="12"/>
                                </w:rPr>
                                <w:t>コンビニ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星 5 36"/>
                        <wps:cNvSpPr/>
                        <wps:spPr>
                          <a:xfrm>
                            <a:off x="2280435" y="1064030"/>
                            <a:ext cx="207819" cy="207819"/>
                          </a:xfrm>
                          <a:prstGeom prst="star5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テキスト ボックス 13"/>
                        <wps:cNvSpPr txBox="1"/>
                        <wps:spPr>
                          <a:xfrm>
                            <a:off x="2120113" y="1181249"/>
                            <a:ext cx="574535" cy="2348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73193" w:rsidRPr="00873193" w:rsidRDefault="0087319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 w:rsidRPr="00873193">
                                <w:rPr>
                                  <w:rFonts w:hint="eastAsia"/>
                                  <w:sz w:val="12"/>
                                  <w:szCs w:val="12"/>
                                </w:rPr>
                                <w:t>港マンション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キャンバス 22" o:spid="_x0000_s1026" editas="canvas" style="width:212.2pt;height:132.55pt;mso-position-horizontal-relative:char;mso-position-vertical-relative:line" coordsize="26949,16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6949;height:16827;visibility:visible;mso-wrap-style:square" filled="t" fillcolor="#dbe5f1 [660]">
                  <v:fill o:detectmouseclick="t"/>
                  <v:path o:connecttype="none"/>
                </v:shape>
                <v:line id="直線コネクタ 24" o:spid="_x0000_s1028" style="position:absolute;visibility:visible;mso-wrap-style:square" from="1132,2345" to="25489,2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8T5sMAAADbAAAADwAAAGRycy9kb3ducmV2LnhtbESPzWrDMBCE74G+g9hCLyGR84NpXMsh&#10;NRRybdoeclusrSVqrVxLTZy3jwqBHIeZ+YYpt6PrxImGYD0rWMwzEMSN15ZbBZ8fb7NnECEia+w8&#10;k4ILBdhWD5MSC+3P/E6nQ2xFgnAoUIGJsS+kDI0hh2Hue+LkffvBYUxyaKUe8JzgrpPLLMulQ8tp&#10;wWBPtaHm5/DnFGRTQ6+reDTrDfn611J9zL+sUk+P4+4FRKQx3sO39l4rWK7h/0v6AbK6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/E+bDAAAA2wAAAA8AAAAAAAAAAAAA&#10;AAAAoQIAAGRycy9kb3ducmV2LnhtbFBLBQYAAAAABAAEAPkAAACRAwAAAAA=&#10;" strokecolor="black [3213]" strokeweight="6pt"/>
                <v:roundrect id="角丸四角形 25" o:spid="_x0000_s1029" style="position:absolute;left:8782;top:591;width:8204;height:340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kAa8MA&#10;AADbAAAADwAAAGRycy9kb3ducmV2LnhtbESPT4vCMBTE7wt+h/AEb2ui2MXtGsU/KOJt3YW9Pppn&#10;W2xeSpPW+u2NIOxxmJnfMItVbyvRUeNLxxomYwWCOHOm5FzD78/+fQ7CB2SDlWPScCcPq+XgbYGp&#10;cTf+pu4cchEh7FPUUIRQp1L6rCCLfuxq4uhdXGMxRNnk0jR4i3BbyalSH9JiyXGhwJq2BWXXc2s1&#10;BEb12Z4mh01S9m42/0t261Oi9WjYr79ABOrDf/jVPhoN0wS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NkAa8MAAADbAAAADwAAAAAAAAAAAAAAAACYAgAAZHJzL2Rv&#10;d25yZXYueG1sUEsFBgAAAAAEAAQA9QAAAIgDAAAAAA==&#10;" fillcolor="white [3201]" strokecolor="black [3200]" strokeweight="2pt">
                  <v:textbox>
                    <w:txbxContent>
                      <w:p w:rsidR="0012167F" w:rsidRPr="0012167F" w:rsidRDefault="00863295" w:rsidP="0012167F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富士</w:t>
                        </w:r>
                        <w:r w:rsidR="009132D6">
                          <w:rPr>
                            <w:rFonts w:hint="eastAsia"/>
                            <w:sz w:val="16"/>
                            <w:szCs w:val="16"/>
                          </w:rPr>
                          <w:t>通</w:t>
                        </w:r>
                        <w:r w:rsidR="0012167F" w:rsidRPr="0012167F">
                          <w:rPr>
                            <w:rFonts w:hint="eastAsia"/>
                            <w:sz w:val="16"/>
                            <w:szCs w:val="16"/>
                          </w:rPr>
                          <w:t>駅</w:t>
                        </w:r>
                        <w:r w:rsidR="0012167F">
                          <w:rPr>
                            <w:rFonts w:hint="eastAsia"/>
                            <w:sz w:val="16"/>
                            <w:szCs w:val="16"/>
                          </w:rPr>
                          <w:t>(南口)</w:t>
                        </w:r>
                      </w:p>
                    </w:txbxContent>
                  </v:textbox>
                </v:roundrect>
                <v:rect id="正方形/長方形 26" o:spid="_x0000_s1030" style="position:absolute;left:1456;top:4902;width:23922;height:14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oJXsQA&#10;AADbAAAADwAAAGRycy9kb3ducmV2LnhtbESPQWvCQBSE7wX/w/IKvdVNc0glZiMqCD0VtAX19sg+&#10;k+Du25Bdk9Rf7xYKPQ4z8w1TrCZrxEC9bx0reJsnIIgrp1uuFXx/7V4XIHxA1mgck4If8rAqZ08F&#10;5tqNvKfhEGoRIexzVNCE0OVS+qohi37uOuLoXVxvMUTZ11L3OEa4NTJNkkxabDkuNNjRtqHqerhZ&#10;BXxOh/B+N6fb/XOxTrVxm+PWKfXyPK2XIAJN4T/81/7QCtIMfr/EHy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qCV7EAAAA2wAAAA8AAAAAAAAAAAAAAAAAmAIAAGRycy9k&#10;b3ducmV2LnhtbFBLBQYAAAAABAAEAPUAAACJAwAAAAA=&#10;" fillcolor="#a5a5a5 [2092]" stroked="f" strokeweight="2pt"/>
                <v:rect id="正方形/長方形 27" o:spid="_x0000_s1031" style="position:absolute;left:1780;top:13629;width:23849;height:1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asxcQA&#10;AADbAAAADwAAAGRycy9kb3ducmV2LnhtbESPzWrDMBCE74G+g9hCb7FcH5rgRgmJodBToWkg7W2x&#10;traJtDKW/FM/fRQo5DjMzDfMZjdZIwbqfONYwXOSgiAunW64UnD6eluuQfiArNE4JgV/5GG3fVhs&#10;MNdu5E8ajqESEcI+RwV1CG0upS9rsugT1xJH79d1FkOUXSV1h2OEWyOzNH2RFhuOCzW2VNRUXo69&#10;VcA/2RBWs/nu54/1PtPGHc6FU+rpcdq/ggg0hXv4v/2uFWQruH2JP0B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mrMXEAAAA2wAAAA8AAAAAAAAAAAAAAAAAmAIAAGRycy9k&#10;b3ducmV2LnhtbFBLBQYAAAAABAAEAPUAAACJAwAAAAA=&#10;" fillcolor="#a5a5a5 [2092]" stroked="f" strokeweight="2pt"/>
                <v:rect id="正方形/長方形 28" o:spid="_x0000_s1032" style="position:absolute;left:7050;top:10203;width:10841;height:1115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ca28AA&#10;AADbAAAADwAAAGRycy9kb3ducmV2LnhtbERPy4rCMBTdD/gP4QruxlQXotUoIjh0MS58Ldxdkmtb&#10;bW5KE22dr58sBJeH816sOluJJzW+dKxgNExAEGtnSs4VnI7b7ykIH5ANVo5JwYs8rJa9rwWmxrW8&#10;p+ch5CKGsE9RQRFCnUrpdUEW/dDVxJG7usZiiLDJpWmwjeG2kuMkmUiLJceGAmvaFKTvh4dVcKH2&#10;nGX6p8RHPbved7/6D29aqUG/W89BBOrCR/x2Z0bBOI6NX+IPk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8ca28AAAADbAAAADwAAAAAAAAAAAAAAAACYAgAAZHJzL2Rvd25y&#10;ZXYueG1sUEsFBgAAAAAEAAQA9QAAAIUDAAAAAA==&#10;" fillcolor="#a5a5a5 [2092]" stroked="f" strokeweight="2pt"/>
                <v:rect id="正方形/長方形 29" o:spid="_x0000_s1033" style="position:absolute;left:2032;top:9463;width:10479;height:1274;rotation:769133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4QS8QA&#10;AADbAAAADwAAAGRycy9kb3ducmV2LnhtbESPQWsCMRSE74L/ITyhN83Wg+hqFKkVrNVDrd4fm+dm&#10;dfOy3aS67a83guBxmJlvmMmssaW4UO0LxwpeewkI4szpgnMF++9ldwjCB2SNpWNS8EceZtN2a4Kp&#10;dlf+ossu5CJC2KeowIRQpVL6zJBF33MVcfSOrrYYoqxzqWu8RrgtZT9JBtJiwXHBYEVvhrLz7tcq&#10;GM0/T5tksD4Mf9bWbOWiel/8fyj10mnmYxCBmvAMP9orraA/gvuX+APk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OEEvEAAAA2wAAAA8AAAAAAAAAAAAAAAAAmAIAAGRycy9k&#10;b3ducmV2LnhtbFBLBQYAAAAABAAEAPUAAACJAwAAAAA=&#10;" fillcolor="#a5a5a5 [2092]" stroked="f" strokeweight="2pt"/>
                <v:rect id="正方形/長方形 30" o:spid="_x0000_s1034" style="position:absolute;left:12330;top:9559;width:13217;height:12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aibL8A&#10;AADbAAAADwAAAGRycy9kb3ducmV2LnhtbERPTYvCMBC9L/gfwgje1tQKKtUoKgieFtSF1dvQjG0x&#10;mZQm1uqv3xwEj4/3vVh11oiWGl85VjAaJiCIc6crLhT8nnbfMxA+IGs0jknBkzyslr2vBWbaPfhA&#10;7TEUIoawz1BBGUKdSenzkiz6oauJI3d1jcUQYVNI3eAjhlsj0ySZSIsVx4YSa9qWlN+Od6uAL2kb&#10;pi9zvr9+ZutUG7f52zqlBv1uPQcRqAsf8du91wrGcX38En+AXP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lqJsvwAAANsAAAAPAAAAAAAAAAAAAAAAAJgCAABkcnMvZG93bnJl&#10;di54bWxQSwUGAAAAAAQABAD1AAAAhAMAAAAA&#10;" fillcolor="#a5a5a5 [2092]" stroked="f" strokeweight="2pt"/>
                <v:rect id="正方形/長方形 32" o:spid="_x0000_s1035" style="position:absolute;left:19776;top:10889;width:2602;height:13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i1OsEA&#10;AADbAAAADwAAAGRycy9kb3ducmV2LnhtbESP0YrCMBRE3wX/IVzBN01VEKlGWRTBF1e2+gGX5NqU&#10;bW5KE9v695uFhX0cZuYMszsMrhYdtaHyrGAxz0AQa28qLhU87ufZBkSIyAZrz6TgTQEO+/Foh7nx&#10;PX9RV8RSJAiHHBXYGJtcyqAtOQxz3xAn7+lbhzHJtpSmxT7BXS2XWbaWDitOCxYbOlrS38XLKfjs&#10;zGnV91bbk8/exe2qN2fWSk0nw8cWRKQh/of/2hejYLWE3y/pB8j9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ItTrBAAAA2wAAAA8AAAAAAAAAAAAAAAAAmAIAAGRycy9kb3du&#10;cmV2LnhtbFBLBQYAAAAABAAEAPUAAACGAwAAAAA=&#10;" fillcolor="#404040 [2429]" stroked="f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35" o:spid="_x0000_s1036" type="#_x0000_t202" style="position:absolute;left:14824;top:10224;width:5237;height:2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<v:textbox>
                    <w:txbxContent>
                      <w:p w:rsidR="0012167F" w:rsidRPr="00873193" w:rsidRDefault="0012167F">
                        <w:pPr>
                          <w:rPr>
                            <w:sz w:val="12"/>
                            <w:szCs w:val="12"/>
                          </w:rPr>
                        </w:pPr>
                        <w:r w:rsidRPr="00873193">
                          <w:rPr>
                            <w:rFonts w:hint="eastAsia"/>
                            <w:sz w:val="12"/>
                            <w:szCs w:val="12"/>
                          </w:rPr>
                          <w:t>コンビニ</w:t>
                        </w:r>
                      </w:p>
                    </w:txbxContent>
                  </v:textbox>
                </v:shape>
                <v:shape id="星 5 36" o:spid="_x0000_s1037" style="position:absolute;left:22804;top:10640;width:2078;height:2078;visibility:visible;mso-wrap-style:square;v-text-anchor:middle" coordsize="207819,2078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QLN8MA&#10;AADbAAAADwAAAGRycy9kb3ducmV2LnhtbESP0WoCMRRE3wv9h3ALvtWkXZCyNYoIhYVSwW0/4HZz&#10;3Wzd3CxJqqtfbwTBx2FmzjDz5eh6caAQO88aXqYKBHHjTcethp/vj+c3EDEhG+w9k4YTRVguHh/m&#10;WBp/5C0d6tSKDOFYogab0lBKGRtLDuPUD8TZ2/ngMGUZWmkCHjPc9fJVqZl02HFesDjQ2lKzr/+d&#10;hl1R/Y6fvg7KfhV/581K0bZSWk+extU7iERjuodv7cpoKGZw/ZJ/gFx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QLN8MAAADbAAAADwAAAAAAAAAAAAAAAACYAgAAZHJzL2Rv&#10;d25yZXYueG1sUEsFBgAAAAAEAAQA9QAAAIgDAAAAAA==&#10;" path="m,79380r79380,l103910,r24529,79380l207819,79380r-64220,49059l168129,207818,103910,158758,39690,207818,64220,128439,,79380xe" fillcolor="red" stroked="f" strokeweight="2pt">
                  <v:path arrowok="t" o:connecttype="custom" o:connectlocs="0,79380;79380,79380;103910,0;128439,79380;207819,79380;143599,128439;168129,207818;103910,158758;39690,207818;64220,128439;0,79380" o:connectangles="0,0,0,0,0,0,0,0,0,0,0"/>
                </v:shape>
                <v:shape id="テキスト ボックス 13" o:spid="_x0000_s1038" type="#_x0000_t202" style="position:absolute;left:21201;top:11812;width:5745;height:2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WE+MQA&#10;AADb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FhPjEAAAA2wAAAA8AAAAAAAAAAAAAAAAAmAIAAGRycy9k&#10;b3ducmV2LnhtbFBLBQYAAAAABAAEAPUAAACJAwAAAAA=&#10;" filled="f" stroked="f" strokeweight=".5pt">
                  <v:textbox>
                    <w:txbxContent>
                      <w:p w:rsidR="00873193" w:rsidRPr="00873193" w:rsidRDefault="00873193">
                        <w:pPr>
                          <w:rPr>
                            <w:sz w:val="12"/>
                            <w:szCs w:val="12"/>
                          </w:rPr>
                        </w:pPr>
                        <w:r w:rsidRPr="00873193">
                          <w:rPr>
                            <w:rFonts w:hint="eastAsia"/>
                            <w:sz w:val="12"/>
                            <w:szCs w:val="12"/>
                          </w:rPr>
                          <w:t>港マンション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7838" w:rsidRPr="00915B8C" w:rsidRDefault="005A7838" w:rsidP="0020429C">
      <w:pPr>
        <w:jc w:val="right"/>
        <w:rPr>
          <w:sz w:val="24"/>
        </w:rPr>
      </w:pPr>
      <w:r>
        <w:rPr>
          <w:rFonts w:hint="eastAsia"/>
          <w:sz w:val="24"/>
        </w:rPr>
        <w:t>富士太郎・花子</w:t>
      </w:r>
    </w:p>
    <w:p w:rsidR="005A7838" w:rsidRDefault="00863295" w:rsidP="0020429C">
      <w:pPr>
        <w:jc w:val="right"/>
      </w:pPr>
      <w:r w:rsidRPr="00863295">
        <w:rPr>
          <w:rFonts w:hint="eastAsia"/>
        </w:rPr>
        <w:t>〒108-0022</w:t>
      </w:r>
    </w:p>
    <w:p w:rsidR="005A7838" w:rsidRDefault="00863295" w:rsidP="0020429C">
      <w:pPr>
        <w:jc w:val="right"/>
      </w:pPr>
      <w:r w:rsidRPr="00863295">
        <w:rPr>
          <w:rFonts w:hint="eastAsia"/>
        </w:rPr>
        <w:t>東京都港区1-2-3 港マンション</w:t>
      </w:r>
    </w:p>
    <w:p w:rsidR="005A7838" w:rsidRPr="00D109E0" w:rsidRDefault="005A7838" w:rsidP="00CC4797">
      <w:pPr>
        <w:jc w:val="right"/>
      </w:pPr>
      <w:r>
        <w:rPr>
          <w:rFonts w:hint="eastAsia"/>
        </w:rPr>
        <w:t>TEL 03-1234-5678</w:t>
      </w:r>
    </w:p>
    <w:sectPr w:rsidR="005A7838" w:rsidRPr="00D109E0" w:rsidSect="002A6DCC">
      <w:pgSz w:w="5670" w:h="8392" w:code="43"/>
      <w:pgMar w:top="720" w:right="720" w:bottom="720" w:left="720" w:header="851" w:footer="992" w:gutter="0"/>
      <w:cols w:space="425"/>
      <w:docGrid w:type="linesAndChars" w:linePitch="290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1B9" w:rsidRDefault="001671B9" w:rsidP="009A063C">
      <w:r>
        <w:separator/>
      </w:r>
    </w:p>
  </w:endnote>
  <w:endnote w:type="continuationSeparator" w:id="0">
    <w:p w:rsidR="001671B9" w:rsidRDefault="001671B9" w:rsidP="009A0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丸ゴシック体E">
    <w:panose1 w:val="020F0900000000000000"/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1B9" w:rsidRDefault="001671B9" w:rsidP="009A063C">
      <w:r>
        <w:separator/>
      </w:r>
    </w:p>
  </w:footnote>
  <w:footnote w:type="continuationSeparator" w:id="0">
    <w:p w:rsidR="001671B9" w:rsidRDefault="001671B9" w:rsidP="009A0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8"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9"/>
  <w:drawingGridVerticalSpacing w:val="14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838"/>
    <w:rsid w:val="00004FFB"/>
    <w:rsid w:val="00006A2D"/>
    <w:rsid w:val="000D304B"/>
    <w:rsid w:val="0012167F"/>
    <w:rsid w:val="001671B9"/>
    <w:rsid w:val="0017077C"/>
    <w:rsid w:val="001A2CA0"/>
    <w:rsid w:val="0020429C"/>
    <w:rsid w:val="002172FA"/>
    <w:rsid w:val="002549A3"/>
    <w:rsid w:val="002A145E"/>
    <w:rsid w:val="002A6DCC"/>
    <w:rsid w:val="002C38D1"/>
    <w:rsid w:val="002D4402"/>
    <w:rsid w:val="002F6769"/>
    <w:rsid w:val="00385F05"/>
    <w:rsid w:val="0038745E"/>
    <w:rsid w:val="003C6FC1"/>
    <w:rsid w:val="003D4A4A"/>
    <w:rsid w:val="00452E30"/>
    <w:rsid w:val="004D157A"/>
    <w:rsid w:val="004D2B15"/>
    <w:rsid w:val="004E190F"/>
    <w:rsid w:val="005A7838"/>
    <w:rsid w:val="005F540F"/>
    <w:rsid w:val="006016C2"/>
    <w:rsid w:val="006E4F1C"/>
    <w:rsid w:val="0072707D"/>
    <w:rsid w:val="00863295"/>
    <w:rsid w:val="00864FD5"/>
    <w:rsid w:val="00873193"/>
    <w:rsid w:val="00904AAE"/>
    <w:rsid w:val="009132D6"/>
    <w:rsid w:val="00915B8C"/>
    <w:rsid w:val="00987B7C"/>
    <w:rsid w:val="009A063C"/>
    <w:rsid w:val="009E3135"/>
    <w:rsid w:val="009F231F"/>
    <w:rsid w:val="00A51933"/>
    <w:rsid w:val="00A54A3A"/>
    <w:rsid w:val="00A67533"/>
    <w:rsid w:val="00AB107B"/>
    <w:rsid w:val="00AC1416"/>
    <w:rsid w:val="00BC02A8"/>
    <w:rsid w:val="00BD2BF2"/>
    <w:rsid w:val="00C00DE5"/>
    <w:rsid w:val="00C775EF"/>
    <w:rsid w:val="00C9538E"/>
    <w:rsid w:val="00CA2F8A"/>
    <w:rsid w:val="00CC4797"/>
    <w:rsid w:val="00D109E0"/>
    <w:rsid w:val="00D24448"/>
    <w:rsid w:val="00D56B9E"/>
    <w:rsid w:val="00DB57E7"/>
    <w:rsid w:val="00DE6835"/>
    <w:rsid w:val="00E312AC"/>
    <w:rsid w:val="00E46113"/>
    <w:rsid w:val="00ED785F"/>
    <w:rsid w:val="00EF5A26"/>
    <w:rsid w:val="00F426B2"/>
    <w:rsid w:val="00FD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38"/>
    <w:pPr>
      <w:widowControl w:val="0"/>
      <w:jc w:val="both"/>
    </w:pPr>
    <w:rPr>
      <w:rFonts w:ascii="ＭＳ Ｐゴシック" w:eastAsia="ＭＳ Ｐゴシック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52E30"/>
    <w:rPr>
      <w:rFonts w:ascii="Arial" w:eastAsia="ＭＳ ゴシック" w:hAnsi="Arial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A145E"/>
    <w:pPr>
      <w:widowControl/>
      <w:spacing w:before="100" w:beforeAutospacing="1" w:after="100" w:afterAutospacing="1"/>
      <w:jc w:val="left"/>
    </w:pPr>
    <w:rPr>
      <w:rFonts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A063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063C"/>
    <w:rPr>
      <w:rFonts w:ascii="ＭＳ Ｐゴシック" w:eastAsia="ＭＳ Ｐゴシック"/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9A063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063C"/>
    <w:rPr>
      <w:rFonts w:ascii="ＭＳ Ｐゴシック" w:eastAsia="ＭＳ Ｐゴシック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38"/>
    <w:pPr>
      <w:widowControl w:val="0"/>
      <w:jc w:val="both"/>
    </w:pPr>
    <w:rPr>
      <w:rFonts w:ascii="ＭＳ Ｐゴシック" w:eastAsia="ＭＳ Ｐゴシック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52E30"/>
    <w:rPr>
      <w:rFonts w:ascii="Arial" w:eastAsia="ＭＳ ゴシック" w:hAnsi="Arial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A145E"/>
    <w:pPr>
      <w:widowControl/>
      <w:spacing w:before="100" w:beforeAutospacing="1" w:after="100" w:afterAutospacing="1"/>
      <w:jc w:val="left"/>
    </w:pPr>
    <w:rPr>
      <w:rFonts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A063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063C"/>
    <w:rPr>
      <w:rFonts w:ascii="ＭＳ Ｐゴシック" w:eastAsia="ＭＳ Ｐゴシック"/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9A063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063C"/>
    <w:rPr>
      <w:rFonts w:ascii="ＭＳ Ｐゴシック" w:eastAsia="ＭＳ Ｐゴシック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-KENGO\AppData\Roaming\Microsoft\Templates\&#36578;&#23621;&#12399;&#12364;&#12365;%203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転居はがき 3.dot</Template>
  <TotalTime>6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Corp.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10</cp:revision>
  <cp:lastPrinted>1900-12-31T15:00:00Z</cp:lastPrinted>
  <dcterms:created xsi:type="dcterms:W3CDTF">2012-08-01T08:10:00Z</dcterms:created>
  <dcterms:modified xsi:type="dcterms:W3CDTF">2012-08-01T08:20:00Z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TC010569701041</vt:lpwstr>
  </property>
</Properties>
</file>